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EA69B" w14:textId="2760B8F4" w:rsidR="00EF5BAE" w:rsidRPr="00EF5BAE" w:rsidRDefault="00EF5BAE" w:rsidP="00EF5BAE">
      <w:pPr>
        <w:pStyle w:val="paragraph"/>
        <w:spacing w:before="240" w:beforeAutospacing="0" w:after="240" w:afterAutospacing="0"/>
        <w:jc w:val="center"/>
        <w:textAlignment w:val="baseline"/>
        <w:rPr>
          <w:sz w:val="40"/>
          <w:szCs w:val="40"/>
        </w:rPr>
      </w:pPr>
      <w:bookmarkStart w:id="0" w:name="_GoBack"/>
      <w:bookmarkEnd w:id="0"/>
      <w:r w:rsidRPr="00EF5BAE">
        <w:rPr>
          <w:rStyle w:val="normaltextrun"/>
          <w:sz w:val="40"/>
          <w:szCs w:val="40"/>
          <w:lang w:val="ru-RU"/>
        </w:rPr>
        <w:t>Motivation Letter / Мотивационное письмо</w:t>
      </w:r>
    </w:p>
    <w:p w14:paraId="714CC963" w14:textId="6D8B75F2" w:rsidR="00EF5BAE" w:rsidRDefault="00EF5BAE" w:rsidP="00EF5BAE">
      <w:pPr>
        <w:pStyle w:val="paragraph"/>
        <w:spacing w:before="240" w:beforeAutospacing="0" w:after="240" w:afterAutospacing="0"/>
        <w:jc w:val="right"/>
        <w:textAlignment w:val="baseline"/>
      </w:pPr>
      <w:r>
        <w:rPr>
          <w:rStyle w:val="normaltextrun"/>
          <w:sz w:val="20"/>
          <w:szCs w:val="20"/>
          <w:lang w:val="ru-RU"/>
        </w:rPr>
        <w:t>Attachment to the online application</w:t>
      </w:r>
      <w:r>
        <w:rPr>
          <w:rStyle w:val="normaltextrun"/>
          <w:sz w:val="20"/>
          <w:szCs w:val="20"/>
        </w:rPr>
        <w:t xml:space="preserve"> </w:t>
      </w:r>
      <w:r>
        <w:rPr>
          <w:rStyle w:val="normaltextrun"/>
          <w:sz w:val="20"/>
          <w:szCs w:val="20"/>
          <w:lang w:val="ru-RU"/>
        </w:rPr>
        <w:t>for a long-term intensive Czech language course</w:t>
      </w:r>
    </w:p>
    <w:p w14:paraId="32E4EF78" w14:textId="7A41DD96" w:rsidR="00EF5BAE" w:rsidRDefault="00EF5BAE" w:rsidP="00EF5BAE">
      <w:pPr>
        <w:pStyle w:val="paragraph"/>
        <w:spacing w:before="240" w:beforeAutospacing="0" w:after="240" w:afterAutospacing="0"/>
        <w:jc w:val="right"/>
        <w:textAlignment w:val="baseline"/>
      </w:pPr>
      <w:r>
        <w:rPr>
          <w:rStyle w:val="normaltextrun"/>
          <w:sz w:val="20"/>
          <w:szCs w:val="20"/>
          <w:lang w:val="ru-RU"/>
        </w:rPr>
        <w:t>Приложение к онлайн-заявке</w:t>
      </w:r>
      <w:r>
        <w:rPr>
          <w:rStyle w:val="normaltextrun"/>
          <w:sz w:val="20"/>
          <w:szCs w:val="20"/>
        </w:rPr>
        <w:t xml:space="preserve"> </w:t>
      </w:r>
      <w:r>
        <w:rPr>
          <w:rStyle w:val="normaltextrun"/>
          <w:sz w:val="20"/>
          <w:szCs w:val="20"/>
          <w:lang w:val="ru-RU"/>
        </w:rPr>
        <w:t>на длительный интенсивный курс чешского языка</w:t>
      </w:r>
    </w:p>
    <w:p w14:paraId="14E228D0" w14:textId="593DB22B" w:rsidR="00EF5BAE" w:rsidRPr="00EF5BAE" w:rsidRDefault="00EF5BAE" w:rsidP="00EF5BAE">
      <w:pPr>
        <w:pStyle w:val="paragraph"/>
        <w:spacing w:before="240" w:beforeAutospacing="0" w:after="240" w:afterAutospacing="0"/>
        <w:textAlignment w:val="baseline"/>
      </w:pPr>
      <w:r w:rsidRPr="00EF5BAE">
        <w:rPr>
          <w:rStyle w:val="normaltextrun"/>
          <w:b/>
          <w:bCs/>
          <w:lang w:val="ru-RU"/>
        </w:rPr>
        <w:t>Name / Имя и фамилия:</w:t>
      </w:r>
      <w:r w:rsidRPr="00EF5BAE">
        <w:rPr>
          <w:rStyle w:val="normaltextrun"/>
          <w:b/>
          <w:bCs/>
        </w:rPr>
        <w:t xml:space="preserve"> </w:t>
      </w:r>
      <w:r w:rsidRPr="00EF5BAE">
        <w:rPr>
          <w:rStyle w:val="normaltextrun"/>
          <w:color w:val="000000"/>
          <w:lang w:val="ru-RU"/>
        </w:rPr>
        <w:t>[Your Answer / Ваш ответ]</w:t>
      </w:r>
    </w:p>
    <w:p w14:paraId="23A99891" w14:textId="021A25E0" w:rsidR="00EF5BAE" w:rsidRPr="00EF5BAE" w:rsidRDefault="00EF5BAE" w:rsidP="00EF5BAE">
      <w:pPr>
        <w:pStyle w:val="paragraph"/>
        <w:spacing w:before="240" w:beforeAutospacing="0" w:after="240" w:afterAutospacing="0"/>
        <w:textAlignment w:val="baseline"/>
      </w:pPr>
      <w:r w:rsidRPr="00EF5BAE">
        <w:rPr>
          <w:rStyle w:val="normaltextrun"/>
          <w:b/>
          <w:bCs/>
          <w:lang w:val="ru-RU"/>
        </w:rPr>
        <w:t>Level of education / Уровень образования:</w:t>
      </w:r>
      <w:r w:rsidRPr="00EF5BAE">
        <w:rPr>
          <w:rStyle w:val="eop"/>
        </w:rPr>
        <w:t xml:space="preserve"> </w:t>
      </w:r>
      <w:r w:rsidRPr="00EF5BAE">
        <w:rPr>
          <w:rStyle w:val="normaltextrun"/>
          <w:color w:val="000000"/>
          <w:lang w:val="ru-RU"/>
        </w:rPr>
        <w:t>[Your Answer / Ваш ответ]</w:t>
      </w:r>
    </w:p>
    <w:p w14:paraId="3C4EC207" w14:textId="7EF7730D" w:rsidR="00EF5BAE" w:rsidRPr="00EF5BAE" w:rsidRDefault="00EF5BAE" w:rsidP="00EF5BAE">
      <w:pPr>
        <w:pStyle w:val="paragraph"/>
        <w:numPr>
          <w:ilvl w:val="0"/>
          <w:numId w:val="1"/>
        </w:numPr>
        <w:tabs>
          <w:tab w:val="clear" w:pos="720"/>
          <w:tab w:val="num" w:pos="284"/>
        </w:tabs>
        <w:spacing w:before="240" w:beforeAutospacing="0" w:after="240" w:afterAutospacing="0"/>
        <w:ind w:left="0" w:firstLine="0"/>
        <w:textAlignment w:val="baseline"/>
      </w:pPr>
      <w:r w:rsidRPr="00EF5BAE">
        <w:rPr>
          <w:rStyle w:val="normaltextrun"/>
          <w:b/>
          <w:bCs/>
          <w:lang w:val="ru-RU"/>
        </w:rPr>
        <w:t>Motivation and Goals / Мотивация и Цели.</w:t>
      </w:r>
    </w:p>
    <w:p w14:paraId="38AAABD3" w14:textId="2C597558" w:rsidR="00EF5BAE" w:rsidRPr="00EF5BAE" w:rsidRDefault="00EF5BAE" w:rsidP="00EF5BAE">
      <w:pPr>
        <w:pStyle w:val="paragraph"/>
        <w:numPr>
          <w:ilvl w:val="0"/>
          <w:numId w:val="2"/>
        </w:numPr>
        <w:tabs>
          <w:tab w:val="clear" w:pos="720"/>
          <w:tab w:val="num" w:pos="567"/>
        </w:tabs>
        <w:spacing w:before="240" w:beforeAutospacing="0" w:after="240" w:afterAutospacing="0"/>
        <w:ind w:left="284" w:firstLine="0"/>
        <w:textAlignment w:val="baseline"/>
      </w:pPr>
      <w:r w:rsidRPr="00EF5BAE">
        <w:rPr>
          <w:rStyle w:val="normaltextrun"/>
          <w:lang w:val="ru-RU"/>
        </w:rPr>
        <w:t>Please describe your motivation for studying the Czech language. / Приведите главные причины вашего интереса к изучению чешского языка.</w:t>
      </w:r>
    </w:p>
    <w:p w14:paraId="237C9ACE" w14:textId="22569092" w:rsidR="00EF5BAE" w:rsidRPr="00EF5BAE" w:rsidRDefault="00EF5BAE" w:rsidP="00EF5BAE">
      <w:pPr>
        <w:pStyle w:val="paragraph"/>
        <w:spacing w:before="240" w:beforeAutospacing="0" w:after="240" w:afterAutospacing="0"/>
        <w:textAlignment w:val="baseline"/>
      </w:pPr>
      <w:r w:rsidRPr="00EF5BAE">
        <w:rPr>
          <w:rStyle w:val="normaltextrun"/>
          <w:color w:val="000000"/>
          <w:lang w:val="ru-RU"/>
        </w:rPr>
        <w:t>[Your Answer / Ваш ответ]</w:t>
      </w:r>
    </w:p>
    <w:p w14:paraId="36EB2B83" w14:textId="13717121" w:rsidR="00EF5BAE" w:rsidRPr="00EF5BAE" w:rsidRDefault="00EF5BAE" w:rsidP="00EF5BAE">
      <w:pPr>
        <w:pStyle w:val="paragraph"/>
        <w:numPr>
          <w:ilvl w:val="0"/>
          <w:numId w:val="2"/>
        </w:numPr>
        <w:tabs>
          <w:tab w:val="clear" w:pos="720"/>
          <w:tab w:val="num" w:pos="567"/>
        </w:tabs>
        <w:spacing w:before="240" w:beforeAutospacing="0" w:after="240" w:afterAutospacing="0"/>
        <w:ind w:left="284" w:firstLine="0"/>
        <w:textAlignment w:val="baseline"/>
      </w:pPr>
      <w:r w:rsidRPr="00EF5BAE">
        <w:rPr>
          <w:rStyle w:val="normaltextrun"/>
          <w:lang w:val="ru-RU"/>
        </w:rPr>
        <w:t>What are your objectives upon completing the course? / Каковы ваши цели после завершения курса?</w:t>
      </w:r>
    </w:p>
    <w:p w14:paraId="1B41F79E" w14:textId="27E018D3" w:rsidR="00EF5BAE" w:rsidRPr="00EF5BAE" w:rsidRDefault="00EF5BAE" w:rsidP="00EF5BAE">
      <w:pPr>
        <w:pStyle w:val="paragraph"/>
        <w:spacing w:before="240" w:beforeAutospacing="0" w:after="240" w:afterAutospacing="0"/>
        <w:textAlignment w:val="baseline"/>
      </w:pPr>
      <w:r w:rsidRPr="00EF5BAE">
        <w:rPr>
          <w:rStyle w:val="normaltextrun"/>
          <w:color w:val="000000"/>
          <w:lang w:val="ru-RU"/>
        </w:rPr>
        <w:t>[Your Answer / Ваш ответ]</w:t>
      </w:r>
    </w:p>
    <w:p w14:paraId="42AE1C52" w14:textId="7388B636" w:rsidR="00EF5BAE" w:rsidRPr="00EF5BAE" w:rsidRDefault="00EF5BAE" w:rsidP="00EF5BAE">
      <w:pPr>
        <w:pStyle w:val="paragraph"/>
        <w:numPr>
          <w:ilvl w:val="0"/>
          <w:numId w:val="2"/>
        </w:numPr>
        <w:tabs>
          <w:tab w:val="clear" w:pos="720"/>
          <w:tab w:val="num" w:pos="567"/>
        </w:tabs>
        <w:spacing w:before="240" w:beforeAutospacing="0" w:after="240" w:afterAutospacing="0"/>
        <w:ind w:left="284" w:firstLine="0"/>
        <w:textAlignment w:val="baseline"/>
      </w:pPr>
      <w:r w:rsidRPr="00EF5BAE">
        <w:rPr>
          <w:rStyle w:val="normaltextrun"/>
          <w:lang w:val="ru-RU"/>
        </w:rPr>
        <w:t>How do you plan to apply your Czech language skills in the future? / Как вы планируете использовать ваши знания чешского языка в будущем?</w:t>
      </w:r>
    </w:p>
    <w:p w14:paraId="77826909" w14:textId="65873FCE" w:rsidR="00EF5BAE" w:rsidRPr="00EF5BAE" w:rsidRDefault="00EF5BAE" w:rsidP="00EF5BAE">
      <w:pPr>
        <w:pStyle w:val="paragraph"/>
        <w:spacing w:before="240" w:beforeAutospacing="0" w:after="240" w:afterAutospacing="0"/>
        <w:textAlignment w:val="baseline"/>
      </w:pPr>
      <w:r w:rsidRPr="00EF5BAE">
        <w:rPr>
          <w:rStyle w:val="normaltextrun"/>
          <w:color w:val="000000"/>
          <w:lang w:val="ru-RU"/>
        </w:rPr>
        <w:t>[Your Answer / Ваш ответ]</w:t>
      </w:r>
    </w:p>
    <w:p w14:paraId="61048690" w14:textId="4FA46ADD" w:rsidR="00EF5BAE" w:rsidRPr="00EF5BAE" w:rsidRDefault="00EF5BAE" w:rsidP="00EF5BAE">
      <w:pPr>
        <w:pStyle w:val="paragraph"/>
        <w:numPr>
          <w:ilvl w:val="0"/>
          <w:numId w:val="1"/>
        </w:numPr>
        <w:tabs>
          <w:tab w:val="clear" w:pos="720"/>
          <w:tab w:val="num" w:pos="284"/>
        </w:tabs>
        <w:spacing w:before="240" w:beforeAutospacing="0" w:after="240" w:afterAutospacing="0"/>
        <w:ind w:left="0" w:firstLine="0"/>
        <w:textAlignment w:val="baseline"/>
      </w:pPr>
      <w:r w:rsidRPr="00EF5BAE">
        <w:rPr>
          <w:rStyle w:val="normaltextrun"/>
          <w:b/>
          <w:bCs/>
          <w:lang w:val="ru-RU"/>
        </w:rPr>
        <w:t>Previous Slavic Language Studies / Предыдущий опыт изучения славянских языков</w:t>
      </w:r>
    </w:p>
    <w:p w14:paraId="12B9BAF1" w14:textId="6DEDBF32" w:rsidR="00EF5BAE" w:rsidRPr="00EF5BAE" w:rsidRDefault="00EF5BAE" w:rsidP="00EF5BAE">
      <w:pPr>
        <w:pStyle w:val="paragraph"/>
        <w:numPr>
          <w:ilvl w:val="0"/>
          <w:numId w:val="2"/>
        </w:numPr>
        <w:tabs>
          <w:tab w:val="clear" w:pos="720"/>
          <w:tab w:val="num" w:pos="567"/>
        </w:tabs>
        <w:spacing w:before="240" w:beforeAutospacing="0" w:after="240" w:afterAutospacing="0"/>
        <w:ind w:left="284" w:firstLine="0"/>
        <w:textAlignment w:val="baseline"/>
      </w:pPr>
      <w:r w:rsidRPr="00EF5BAE">
        <w:rPr>
          <w:rStyle w:val="normaltextrun"/>
          <w:lang w:val="ru-RU"/>
        </w:rPr>
        <w:t>Have you studied Czech or any other Slavic languages before? If yes, please provide details about where, for how long, and your proficiency level. / Изучали ли вы ранее чешский язык или другие славянские языки? Если да, укажите, где, как долго и какой у вас уровень владения.</w:t>
      </w:r>
    </w:p>
    <w:p w14:paraId="56A96A89" w14:textId="0352B817" w:rsidR="00EF5BAE" w:rsidRPr="00EF5BAE" w:rsidRDefault="00EF5BAE" w:rsidP="00EF5BAE">
      <w:pPr>
        <w:pStyle w:val="paragraph"/>
        <w:spacing w:before="240" w:beforeAutospacing="0" w:after="240" w:afterAutospacing="0"/>
        <w:textAlignment w:val="baseline"/>
      </w:pPr>
      <w:r w:rsidRPr="00EF5BAE">
        <w:rPr>
          <w:rStyle w:val="normaltextrun"/>
          <w:color w:val="000000"/>
          <w:lang w:val="ru-RU"/>
        </w:rPr>
        <w:t>[Your Answer / Ваш ответ]</w:t>
      </w:r>
    </w:p>
    <w:p w14:paraId="3C68F84A" w14:textId="6DC0C461" w:rsidR="00EF5BAE" w:rsidRPr="00EF5BAE" w:rsidRDefault="00EF5BAE" w:rsidP="00EF5BAE">
      <w:pPr>
        <w:pStyle w:val="paragraph"/>
        <w:numPr>
          <w:ilvl w:val="0"/>
          <w:numId w:val="1"/>
        </w:numPr>
        <w:tabs>
          <w:tab w:val="clear" w:pos="720"/>
          <w:tab w:val="num" w:pos="284"/>
        </w:tabs>
        <w:spacing w:before="240" w:beforeAutospacing="0" w:after="240" w:afterAutospacing="0"/>
        <w:ind w:left="0" w:firstLine="0"/>
        <w:textAlignment w:val="baseline"/>
      </w:pPr>
      <w:r w:rsidRPr="00EF5BAE">
        <w:rPr>
          <w:rStyle w:val="normaltextrun"/>
          <w:b/>
          <w:bCs/>
          <w:lang w:val="ru-RU"/>
        </w:rPr>
        <w:t>Language Proficiency / Владение языками</w:t>
      </w:r>
    </w:p>
    <w:p w14:paraId="7587982E" w14:textId="0C30BCD5" w:rsidR="00EF5BAE" w:rsidRPr="00EF5BAE" w:rsidRDefault="00EF5BAE" w:rsidP="00EF5BAE">
      <w:pPr>
        <w:pStyle w:val="paragraph"/>
        <w:numPr>
          <w:ilvl w:val="0"/>
          <w:numId w:val="2"/>
        </w:numPr>
        <w:tabs>
          <w:tab w:val="clear" w:pos="720"/>
          <w:tab w:val="num" w:pos="567"/>
        </w:tabs>
        <w:spacing w:before="240" w:beforeAutospacing="0" w:after="240" w:afterAutospacing="0"/>
        <w:ind w:left="284" w:firstLine="0"/>
        <w:textAlignment w:val="baseline"/>
      </w:pPr>
      <w:r w:rsidRPr="00EF5BAE">
        <w:rPr>
          <w:rStyle w:val="normaltextrun"/>
          <w:lang w:val="ru-RU"/>
        </w:rPr>
        <w:t>What other languages do you speak, and at what proficiency levels? / Какие другие языки вы знаете и на каком уровне владеете ими?</w:t>
      </w:r>
    </w:p>
    <w:p w14:paraId="2C7216E7" w14:textId="3E372F0D" w:rsidR="00EF5BAE" w:rsidRPr="00EF5BAE" w:rsidRDefault="00EF5BAE" w:rsidP="00EF5BAE">
      <w:pPr>
        <w:pStyle w:val="paragraph"/>
        <w:spacing w:before="240" w:beforeAutospacing="0" w:after="240" w:afterAutospacing="0"/>
        <w:textAlignment w:val="baseline"/>
      </w:pPr>
      <w:r w:rsidRPr="00EF5BAE">
        <w:rPr>
          <w:rStyle w:val="normaltextrun"/>
          <w:color w:val="000000"/>
          <w:lang w:val="ru-RU"/>
        </w:rPr>
        <w:t>[Your Answer / Ваш ответ]</w:t>
      </w:r>
    </w:p>
    <w:p w14:paraId="2FE55EAE" w14:textId="2D234A6D" w:rsidR="00EF5BAE" w:rsidRPr="00EF5BAE" w:rsidRDefault="00EF5BAE" w:rsidP="00EF5BAE">
      <w:pPr>
        <w:pStyle w:val="paragraph"/>
        <w:numPr>
          <w:ilvl w:val="0"/>
          <w:numId w:val="1"/>
        </w:numPr>
        <w:tabs>
          <w:tab w:val="clear" w:pos="720"/>
          <w:tab w:val="num" w:pos="284"/>
        </w:tabs>
        <w:spacing w:before="240" w:beforeAutospacing="0" w:after="240" w:afterAutospacing="0"/>
        <w:ind w:left="0" w:firstLine="0"/>
        <w:textAlignment w:val="baseline"/>
      </w:pPr>
      <w:r w:rsidRPr="00EF5BAE">
        <w:rPr>
          <w:rStyle w:val="normaltextrun"/>
          <w:b/>
          <w:bCs/>
          <w:lang w:val="ru-RU"/>
        </w:rPr>
        <w:lastRenderedPageBreak/>
        <w:t>Additional Relevant Information / Дополнительная важная информация</w:t>
      </w:r>
    </w:p>
    <w:p w14:paraId="51F4D5DE" w14:textId="04563DD5" w:rsidR="00EF5BAE" w:rsidRPr="00EF5BAE" w:rsidRDefault="00EF5BAE" w:rsidP="00EF5BAE">
      <w:pPr>
        <w:pStyle w:val="paragraph"/>
        <w:numPr>
          <w:ilvl w:val="0"/>
          <w:numId w:val="2"/>
        </w:numPr>
        <w:tabs>
          <w:tab w:val="clear" w:pos="720"/>
          <w:tab w:val="num" w:pos="567"/>
        </w:tabs>
        <w:spacing w:before="240" w:beforeAutospacing="0" w:after="240" w:afterAutospacing="0"/>
        <w:ind w:left="284" w:firstLine="0"/>
        <w:textAlignment w:val="baseline"/>
      </w:pPr>
      <w:r w:rsidRPr="00EF5BAE">
        <w:rPr>
          <w:rStyle w:val="normaltextrun"/>
          <w:lang w:val="ru-RU"/>
        </w:rPr>
        <w:t>Please provide any other information that you consider relevant to your decision to study in the Czech Republic. / Пожалуйста, предоставьте любую другую информацию, которую вы считаете важной для вашего решения об учебе в Чешской Республике.</w:t>
      </w:r>
    </w:p>
    <w:p w14:paraId="6197DFE6" w14:textId="6B4B7BE6" w:rsidR="00E11C41" w:rsidRPr="00EF5BAE" w:rsidRDefault="00EF5BAE" w:rsidP="00EF5BAE">
      <w:pPr>
        <w:pStyle w:val="paragraph"/>
        <w:spacing w:before="240" w:beforeAutospacing="0" w:after="240" w:afterAutospacing="0"/>
        <w:textAlignment w:val="baseline"/>
      </w:pPr>
      <w:r w:rsidRPr="00EF5BAE">
        <w:rPr>
          <w:rStyle w:val="normaltextrun"/>
          <w:color w:val="000000"/>
          <w:lang w:val="ru-RU"/>
        </w:rPr>
        <w:t>[Your Answer / Ваш ответ]</w:t>
      </w:r>
    </w:p>
    <w:sectPr w:rsidR="00E11C41" w:rsidRPr="00EF5BAE" w:rsidSect="00DF532C">
      <w:headerReference w:type="default" r:id="rId10"/>
      <w:footerReference w:type="default" r:id="rId11"/>
      <w:pgSz w:w="11906" w:h="16838"/>
      <w:pgMar w:top="1417" w:right="1416" w:bottom="1417" w:left="1276" w:header="1587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6E9EA" w14:textId="77777777" w:rsidR="00B115E3" w:rsidRDefault="00B115E3" w:rsidP="009653F3">
      <w:pPr>
        <w:spacing w:after="0" w:line="240" w:lineRule="auto"/>
      </w:pPr>
      <w:r>
        <w:separator/>
      </w:r>
    </w:p>
  </w:endnote>
  <w:endnote w:type="continuationSeparator" w:id="0">
    <w:p w14:paraId="7697EF61" w14:textId="77777777" w:rsidR="00B115E3" w:rsidRDefault="00B115E3" w:rsidP="0096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DA994999-E5CF-4D60-B2E3-7F8BFF8F2D91}"/>
    <w:embedBold r:id="rId2" w:fontKey="{C79E5382-B675-411F-BC24-DBD1BB96C7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94AEEAD-998B-4E69-A3BE-63CA59FCFC9B}"/>
    <w:embedBold r:id="rId4" w:fontKey="{99CBC90B-D179-4273-9EEB-5538E075DB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BE16703-1362-4532-859E-B0C977B2922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37AE500-CAF4-436D-8AF3-AD8B8940C9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F53F" w14:textId="4EF70887" w:rsidR="005E065F" w:rsidRPr="00FD41C5" w:rsidRDefault="005E065F" w:rsidP="001E0C96">
    <w:pPr>
      <w:pStyle w:val="Zpat"/>
      <w:rPr>
        <w:rFonts w:cstheme="minorHAnsi"/>
        <w:sz w:val="16"/>
        <w:szCs w:val="16"/>
      </w:rPr>
    </w:pPr>
  </w:p>
  <w:p w14:paraId="7C8C556A" w14:textId="782D8E7E" w:rsidR="009517CA" w:rsidRPr="00FD41C5" w:rsidRDefault="00BA5221" w:rsidP="001E0C96">
    <w:pPr>
      <w:pStyle w:val="Zpat"/>
      <w:rPr>
        <w:rFonts w:cstheme="minorHAnsi"/>
        <w:sz w:val="16"/>
        <w:szCs w:val="16"/>
      </w:rPr>
    </w:pPr>
    <w:r>
      <w:rPr>
        <w:rFonts w:cstheme="min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E619D" wp14:editId="13344E1C">
              <wp:simplePos x="0" y="0"/>
              <wp:positionH relativeFrom="column">
                <wp:posOffset>2376561</wp:posOffset>
              </wp:positionH>
              <wp:positionV relativeFrom="paragraph">
                <wp:posOffset>121744</wp:posOffset>
              </wp:positionV>
              <wp:extent cx="3248666" cy="896620"/>
              <wp:effectExtent l="0" t="0" r="2540" b="5080"/>
              <wp:wrapNone/>
              <wp:docPr id="197251444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8666" cy="8966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C3EAEF" w14:textId="77777777" w:rsidR="00E11C41" w:rsidRPr="00F5711C" w:rsidRDefault="00E11C41" w:rsidP="00E11C4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851"/>
                            <w:jc w:val="right"/>
                            <w:rPr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F5711C"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Prague Study Centre – Voršilská Centre</w:t>
                          </w:r>
                        </w:p>
                        <w:p w14:paraId="3618B189" w14:textId="77777777" w:rsidR="00E11C41" w:rsidRPr="00F5711C" w:rsidRDefault="00E11C41" w:rsidP="00E11C4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851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F5711C">
                            <w:rPr>
                              <w:sz w:val="15"/>
                              <w:szCs w:val="15"/>
                            </w:rPr>
                            <w:t>Voršilská 144/1, 110 00 Prague 1, Czech Republic</w:t>
                          </w:r>
                        </w:p>
                        <w:p w14:paraId="6C5F9F05" w14:textId="77777777" w:rsidR="00E11C41" w:rsidRPr="00F5711C" w:rsidRDefault="00E11C41" w:rsidP="00E11C4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851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proofErr w:type="spellStart"/>
                          <w:r w:rsidRPr="00F5711C">
                            <w:rPr>
                              <w:sz w:val="15"/>
                              <w:szCs w:val="15"/>
                            </w:rPr>
                            <w:t>Phone</w:t>
                          </w:r>
                          <w:proofErr w:type="spellEnd"/>
                          <w:r w:rsidRPr="00F5711C">
                            <w:rPr>
                              <w:sz w:val="15"/>
                              <w:szCs w:val="15"/>
                            </w:rPr>
                            <w:t>: +420 224 090 311</w:t>
                          </w:r>
                        </w:p>
                        <w:p w14:paraId="2B64833F" w14:textId="77777777" w:rsidR="00E11C41" w:rsidRPr="00F5711C" w:rsidRDefault="00E11C41" w:rsidP="00E11C4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851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F5711C">
                            <w:rPr>
                              <w:sz w:val="15"/>
                              <w:szCs w:val="15"/>
                            </w:rPr>
                            <w:t>E-mail: ujop@ujop.cuni.cz</w:t>
                          </w:r>
                        </w:p>
                        <w:p w14:paraId="4A0BC81A" w14:textId="77777777" w:rsidR="00E11C41" w:rsidRPr="00F5711C" w:rsidRDefault="00E11C41" w:rsidP="00E11C4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851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F5711C">
                            <w:rPr>
                              <w:sz w:val="15"/>
                              <w:szCs w:val="15"/>
                            </w:rPr>
                            <w:t>www.ujop.cuni.cz</w:t>
                          </w:r>
                        </w:p>
                        <w:p w14:paraId="779EE6DC" w14:textId="11EF2446" w:rsidR="0049770D" w:rsidRPr="00F42BD1" w:rsidRDefault="00E11C41" w:rsidP="00E11C41">
                          <w:pPr>
                            <w:pStyle w:val="Zpat"/>
                            <w:ind w:left="851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F5711C">
                            <w:rPr>
                              <w:sz w:val="15"/>
                              <w:szCs w:val="15"/>
                            </w:rPr>
                            <w:t>VAT No.: CZ00216208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9E619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7.15pt;margin-top:9.6pt;width:255.8pt;height:7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" fillcolor="white [3201]" stroked="f" strokeweight=".5pt">
              <v:textbox>
                <w:txbxContent>
                  <w:p w14:paraId="4BC3EAEF" w14:textId="77777777" w:rsidR="00E11C41" w:rsidRPr="00F5711C" w:rsidRDefault="00E11C41" w:rsidP="00E11C4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left="851"/>
                      <w:jc w:val="right"/>
                      <w:rPr>
                        <w:b/>
                        <w:bCs/>
                        <w:sz w:val="15"/>
                        <w:szCs w:val="15"/>
                      </w:rPr>
                    </w:pPr>
                    <w:r w:rsidRPr="00F5711C">
                      <w:rPr>
                        <w:b/>
                        <w:bCs/>
                        <w:sz w:val="15"/>
                        <w:szCs w:val="15"/>
                      </w:rPr>
                      <w:t>Prague Study Centre – Voršilská Centre</w:t>
                    </w:r>
                  </w:p>
                  <w:p w14:paraId="3618B189" w14:textId="77777777" w:rsidR="00E11C41" w:rsidRPr="00F5711C" w:rsidRDefault="00E11C41" w:rsidP="00E11C4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left="851"/>
                      <w:jc w:val="right"/>
                      <w:rPr>
                        <w:sz w:val="15"/>
                        <w:szCs w:val="15"/>
                      </w:rPr>
                    </w:pPr>
                    <w:r w:rsidRPr="00F5711C">
                      <w:rPr>
                        <w:sz w:val="15"/>
                        <w:szCs w:val="15"/>
                      </w:rPr>
                      <w:t>Voršilská 144/1, 110 00 Prague 1, Czech Republic</w:t>
                    </w:r>
                  </w:p>
                  <w:p w14:paraId="6C5F9F05" w14:textId="77777777" w:rsidR="00E11C41" w:rsidRPr="00F5711C" w:rsidRDefault="00E11C41" w:rsidP="00E11C4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left="851"/>
                      <w:jc w:val="right"/>
                      <w:rPr>
                        <w:sz w:val="15"/>
                        <w:szCs w:val="15"/>
                      </w:rPr>
                    </w:pPr>
                    <w:proofErr w:type="spellStart"/>
                    <w:r w:rsidRPr="00F5711C">
                      <w:rPr>
                        <w:sz w:val="15"/>
                        <w:szCs w:val="15"/>
                      </w:rPr>
                      <w:t>Phone</w:t>
                    </w:r>
                    <w:proofErr w:type="spellEnd"/>
                    <w:r w:rsidRPr="00F5711C">
                      <w:rPr>
                        <w:sz w:val="15"/>
                        <w:szCs w:val="15"/>
                      </w:rPr>
                      <w:t>: +420 224 090 311</w:t>
                    </w:r>
                  </w:p>
                  <w:p w14:paraId="2B64833F" w14:textId="77777777" w:rsidR="00E11C41" w:rsidRPr="00F5711C" w:rsidRDefault="00E11C41" w:rsidP="00E11C4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left="851"/>
                      <w:jc w:val="right"/>
                      <w:rPr>
                        <w:sz w:val="15"/>
                        <w:szCs w:val="15"/>
                      </w:rPr>
                    </w:pPr>
                    <w:r w:rsidRPr="00F5711C">
                      <w:rPr>
                        <w:sz w:val="15"/>
                        <w:szCs w:val="15"/>
                      </w:rPr>
                      <w:t>E-mail: ujop@ujop.cuni.cz</w:t>
                    </w:r>
                  </w:p>
                  <w:p w14:paraId="4A0BC81A" w14:textId="77777777" w:rsidR="00E11C41" w:rsidRPr="00F5711C" w:rsidRDefault="00E11C41" w:rsidP="00E11C4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left="851"/>
                      <w:jc w:val="right"/>
                      <w:rPr>
                        <w:sz w:val="15"/>
                        <w:szCs w:val="15"/>
                      </w:rPr>
                    </w:pPr>
                    <w:r w:rsidRPr="00F5711C">
                      <w:rPr>
                        <w:sz w:val="15"/>
                        <w:szCs w:val="15"/>
                      </w:rPr>
                      <w:t>www.ujop.cuni.cz</w:t>
                    </w:r>
                  </w:p>
                  <w:p w14:paraId="779EE6DC" w14:textId="11EF2446" w:rsidR="0049770D" w:rsidRPr="00F42BD1" w:rsidRDefault="00E11C41" w:rsidP="00E11C41">
                    <w:pPr>
                      <w:pStyle w:val="Zpat"/>
                      <w:ind w:left="851"/>
                      <w:jc w:val="right"/>
                      <w:rPr>
                        <w:sz w:val="15"/>
                        <w:szCs w:val="15"/>
                      </w:rPr>
                    </w:pPr>
                    <w:r w:rsidRPr="00F5711C">
                      <w:rPr>
                        <w:sz w:val="15"/>
                        <w:szCs w:val="15"/>
                      </w:rPr>
                      <w:t>VAT No.: CZ00216208</w:t>
                    </w:r>
                  </w:p>
                </w:txbxContent>
              </v:textbox>
            </v:shape>
          </w:pict>
        </mc:Fallback>
      </mc:AlternateContent>
    </w:r>
    <w:r w:rsidR="005E3E4B">
      <w:rPr>
        <w:rFonts w:ascii="Cambria" w:hAnsi="Cambria"/>
        <w:noProof/>
      </w:rPr>
      <w:drawing>
        <wp:anchor distT="0" distB="0" distL="114300" distR="114300" simplePos="0" relativeHeight="251661312" behindDoc="0" locked="0" layoutInCell="1" allowOverlap="1" wp14:anchorId="6B17E4E5" wp14:editId="3ABC21D5">
          <wp:simplePos x="0" y="0"/>
          <wp:positionH relativeFrom="margin">
            <wp:posOffset>5698490</wp:posOffset>
          </wp:positionH>
          <wp:positionV relativeFrom="margin">
            <wp:posOffset>7900035</wp:posOffset>
          </wp:positionV>
          <wp:extent cx="491490" cy="734060"/>
          <wp:effectExtent l="0" t="0" r="3810" b="2540"/>
          <wp:wrapSquare wrapText="bothSides"/>
          <wp:docPr id="1627080232" name="Picture 1627080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080232" name="Picture 16270802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490" cy="73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51E65" w14:textId="77777777" w:rsidR="00B115E3" w:rsidRDefault="00B115E3" w:rsidP="009653F3">
      <w:pPr>
        <w:spacing w:after="0" w:line="240" w:lineRule="auto"/>
      </w:pPr>
      <w:r>
        <w:separator/>
      </w:r>
    </w:p>
  </w:footnote>
  <w:footnote w:type="continuationSeparator" w:id="0">
    <w:p w14:paraId="1BFB779D" w14:textId="77777777" w:rsidR="00B115E3" w:rsidRDefault="00B115E3" w:rsidP="0096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90D29" w14:textId="3FB08B1F" w:rsidR="009653F3" w:rsidRPr="00CD1538" w:rsidRDefault="008C47D6" w:rsidP="001E0C96">
    <w:pPr>
      <w:pStyle w:val="Zhlav"/>
      <w:tabs>
        <w:tab w:val="clear" w:pos="4536"/>
        <w:tab w:val="center" w:pos="5245"/>
      </w:tabs>
      <w:ind w:left="567" w:hanging="567"/>
      <w:rPr>
        <w:rFonts w:cstheme="minorHAnsi"/>
      </w:rPr>
    </w:pPr>
    <w:r w:rsidRPr="00CD1538">
      <w:rPr>
        <w:rFonts w:cstheme="minorHAnsi"/>
        <w:noProof/>
        <w:lang w:eastAsia="cs-CZ"/>
      </w:rPr>
      <w:drawing>
        <wp:anchor distT="0" distB="0" distL="114300" distR="114300" simplePos="0" relativeHeight="251658240" behindDoc="0" locked="0" layoutInCell="1" allowOverlap="1" wp14:anchorId="2F9616F1" wp14:editId="1AC11AF7">
          <wp:simplePos x="0" y="0"/>
          <wp:positionH relativeFrom="margin">
            <wp:posOffset>-300990</wp:posOffset>
          </wp:positionH>
          <wp:positionV relativeFrom="margin">
            <wp:posOffset>-1071880</wp:posOffset>
          </wp:positionV>
          <wp:extent cx="2834640" cy="715010"/>
          <wp:effectExtent l="0" t="0" r="0" b="0"/>
          <wp:wrapSquare wrapText="bothSides"/>
          <wp:docPr id="1985766034" name="Picture 19857660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5766034" name="Picture 19857660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464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3575" w:rsidRPr="00CD1538">
      <w:rPr>
        <w:rFonts w:cstheme="minorHAnsi"/>
      </w:rPr>
      <w:tab/>
    </w:r>
  </w:p>
  <w:p w14:paraId="13CAB9FC" w14:textId="70C840CB" w:rsidR="009653F3" w:rsidRPr="00CD1538" w:rsidRDefault="00423575" w:rsidP="00423575">
    <w:pPr>
      <w:pStyle w:val="Zhlav"/>
      <w:tabs>
        <w:tab w:val="clear" w:pos="4536"/>
        <w:tab w:val="center" w:pos="5245"/>
      </w:tabs>
      <w:rPr>
        <w:rFonts w:cstheme="minorHAnsi"/>
      </w:rPr>
    </w:pPr>
    <w:r w:rsidRPr="00CD1538">
      <w:rPr>
        <w:rFonts w:cstheme="minorHAnsi"/>
      </w:rPr>
      <w:tab/>
    </w:r>
  </w:p>
  <w:p w14:paraId="634DB516" w14:textId="36377A66" w:rsidR="009653F3" w:rsidRPr="00CD1538" w:rsidRDefault="00423575" w:rsidP="00423575">
    <w:pPr>
      <w:pStyle w:val="Zhlav"/>
      <w:tabs>
        <w:tab w:val="clear" w:pos="4536"/>
        <w:tab w:val="center" w:pos="5245"/>
      </w:tabs>
      <w:rPr>
        <w:rFonts w:cstheme="minorHAnsi"/>
      </w:rPr>
    </w:pPr>
    <w:r w:rsidRPr="00CD1538">
      <w:rPr>
        <w:rFonts w:cstheme="minorHAn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00717"/>
    <w:multiLevelType w:val="multilevel"/>
    <w:tmpl w:val="6AD877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9629D6"/>
    <w:multiLevelType w:val="multilevel"/>
    <w:tmpl w:val="4A3423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834959"/>
    <w:multiLevelType w:val="multilevel"/>
    <w:tmpl w:val="47D4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86403"/>
    <w:multiLevelType w:val="multilevel"/>
    <w:tmpl w:val="1A20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D75B77"/>
    <w:multiLevelType w:val="multilevel"/>
    <w:tmpl w:val="639E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0B76C0"/>
    <w:multiLevelType w:val="multilevel"/>
    <w:tmpl w:val="F340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4D59F1"/>
    <w:multiLevelType w:val="multilevel"/>
    <w:tmpl w:val="7A0ED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8A0013"/>
    <w:multiLevelType w:val="multilevel"/>
    <w:tmpl w:val="177C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A86157"/>
    <w:multiLevelType w:val="multilevel"/>
    <w:tmpl w:val="40B4B9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C44A1E"/>
    <w:multiLevelType w:val="multilevel"/>
    <w:tmpl w:val="36F60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2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897"/>
    <w:rsid w:val="000005CE"/>
    <w:rsid w:val="00045278"/>
    <w:rsid w:val="000A6C0A"/>
    <w:rsid w:val="000C41CA"/>
    <w:rsid w:val="000D177F"/>
    <w:rsid w:val="00131B7F"/>
    <w:rsid w:val="00136315"/>
    <w:rsid w:val="00152BC9"/>
    <w:rsid w:val="00154B1A"/>
    <w:rsid w:val="001944C6"/>
    <w:rsid w:val="001E0C96"/>
    <w:rsid w:val="001E6FF2"/>
    <w:rsid w:val="001F46C4"/>
    <w:rsid w:val="00237A7A"/>
    <w:rsid w:val="00240A45"/>
    <w:rsid w:val="002850AD"/>
    <w:rsid w:val="002D44CE"/>
    <w:rsid w:val="00321041"/>
    <w:rsid w:val="00343454"/>
    <w:rsid w:val="0035211A"/>
    <w:rsid w:val="00402D18"/>
    <w:rsid w:val="00423575"/>
    <w:rsid w:val="00444961"/>
    <w:rsid w:val="0049770D"/>
    <w:rsid w:val="004A0163"/>
    <w:rsid w:val="004D17A3"/>
    <w:rsid w:val="00522984"/>
    <w:rsid w:val="00576934"/>
    <w:rsid w:val="005A127F"/>
    <w:rsid w:val="005E065F"/>
    <w:rsid w:val="005E3E4B"/>
    <w:rsid w:val="005E74BF"/>
    <w:rsid w:val="00656C25"/>
    <w:rsid w:val="00686AAB"/>
    <w:rsid w:val="00714821"/>
    <w:rsid w:val="00735894"/>
    <w:rsid w:val="00736200"/>
    <w:rsid w:val="00794C0C"/>
    <w:rsid w:val="007B620C"/>
    <w:rsid w:val="007E17A7"/>
    <w:rsid w:val="00835EB6"/>
    <w:rsid w:val="00886D61"/>
    <w:rsid w:val="008B1303"/>
    <w:rsid w:val="008B1A6D"/>
    <w:rsid w:val="008C47D6"/>
    <w:rsid w:val="00912DCD"/>
    <w:rsid w:val="00951707"/>
    <w:rsid w:val="009517CA"/>
    <w:rsid w:val="00963A65"/>
    <w:rsid w:val="009653F3"/>
    <w:rsid w:val="009A0FF5"/>
    <w:rsid w:val="009A3C69"/>
    <w:rsid w:val="009C7F0E"/>
    <w:rsid w:val="00A07282"/>
    <w:rsid w:val="00A26659"/>
    <w:rsid w:val="00A44E36"/>
    <w:rsid w:val="00A541CB"/>
    <w:rsid w:val="00A630E8"/>
    <w:rsid w:val="00A705F0"/>
    <w:rsid w:val="00A96328"/>
    <w:rsid w:val="00AA4CB8"/>
    <w:rsid w:val="00AC3130"/>
    <w:rsid w:val="00B115E3"/>
    <w:rsid w:val="00B166F2"/>
    <w:rsid w:val="00BA5221"/>
    <w:rsid w:val="00BE6A41"/>
    <w:rsid w:val="00BF298F"/>
    <w:rsid w:val="00C14897"/>
    <w:rsid w:val="00C43F2E"/>
    <w:rsid w:val="00C44886"/>
    <w:rsid w:val="00C50479"/>
    <w:rsid w:val="00CB4011"/>
    <w:rsid w:val="00CD1538"/>
    <w:rsid w:val="00CE6F4F"/>
    <w:rsid w:val="00D55C43"/>
    <w:rsid w:val="00DF532C"/>
    <w:rsid w:val="00E10926"/>
    <w:rsid w:val="00E11C41"/>
    <w:rsid w:val="00E2133E"/>
    <w:rsid w:val="00E96698"/>
    <w:rsid w:val="00ED4E4D"/>
    <w:rsid w:val="00EF5BAE"/>
    <w:rsid w:val="00F42BD1"/>
    <w:rsid w:val="00F965FF"/>
    <w:rsid w:val="00F97B45"/>
    <w:rsid w:val="00FD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A1CC8"/>
  <w15:chartTrackingRefBased/>
  <w15:docId w15:val="{F1613977-3626-489C-B923-07DCD4DC9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Theme="minorHAnsi" w:hAnsi="Open Sans" w:cs="Open Sa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5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53F3"/>
  </w:style>
  <w:style w:type="paragraph" w:styleId="Zpat">
    <w:name w:val="footer"/>
    <w:basedOn w:val="Normln"/>
    <w:link w:val="ZpatChar"/>
    <w:uiPriority w:val="99"/>
    <w:unhideWhenUsed/>
    <w:rsid w:val="00965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53F3"/>
  </w:style>
  <w:style w:type="character" w:styleId="Hypertextovodkaz">
    <w:name w:val="Hyperlink"/>
    <w:basedOn w:val="Standardnpsmoodstavce"/>
    <w:uiPriority w:val="99"/>
    <w:unhideWhenUsed/>
    <w:rsid w:val="00F97B4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97B4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9770D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EF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EF5BAE"/>
  </w:style>
  <w:style w:type="character" w:customStyle="1" w:styleId="eop">
    <w:name w:val="eop"/>
    <w:basedOn w:val="Standardnpsmoodstavce"/>
    <w:rsid w:val="00EF5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4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2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3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0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3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7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90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56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59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4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6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3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6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alovah\Documents\MOJE%20DOKUMENTY\FORMUL&#193;&#344;E%20&#218;JOP\HLAVI&#268;KOV&#201;%20PAP&#205;RY\hlavickovy_papir_sablona_cz_fin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25089E957ACB4281DBB12D5FAD52CF" ma:contentTypeVersion="19" ma:contentTypeDescription="Vytvoří nový dokument" ma:contentTypeScope="" ma:versionID="a9fcbb7de28455c7c382bb9054b264f9">
  <xsd:schema xmlns:xsd="http://www.w3.org/2001/XMLSchema" xmlns:xs="http://www.w3.org/2001/XMLSchema" xmlns:p="http://schemas.microsoft.com/office/2006/metadata/properties" xmlns:ns2="54bb4289-cfa2-4aab-8079-9d555abfdd35" xmlns:ns3="5b0abfe9-4d85-48bf-935c-b2c77c564dc1" targetNamespace="http://schemas.microsoft.com/office/2006/metadata/properties" ma:root="true" ma:fieldsID="84d844751da5eeba828cc7cf1847ff40" ns2:_="" ns3:_="">
    <xsd:import namespace="54bb4289-cfa2-4aab-8079-9d555abfdd35"/>
    <xsd:import namespace="5b0abfe9-4d85-48bf-935c-b2c77c564d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CANV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b4289-cfa2-4aab-8079-9d555abfd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ede2c221-80ea-42f2-a6ce-7f19966b5d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ANVA" ma:index="22" nillable="true" ma:displayName="CANVA" ma:format="Dropdown" ma:internalName="CANVA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abfe9-4d85-48bf-935c-b2c77c564d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ae84ee1-9bc0-48a0-a1bd-5f1a5bff2867}" ma:internalName="TaxCatchAll" ma:showField="CatchAllData" ma:web="5b0abfe9-4d85-48bf-935c-b2c77c564d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0abfe9-4d85-48bf-935c-b2c77c564dc1" xsi:nil="true"/>
    <lcf76f155ced4ddcb4097134ff3c332f xmlns="54bb4289-cfa2-4aab-8079-9d555abfdd35">
      <Terms xmlns="http://schemas.microsoft.com/office/infopath/2007/PartnerControls"/>
    </lcf76f155ced4ddcb4097134ff3c332f>
    <CANVA xmlns="54bb4289-cfa2-4aab-8079-9d555abfdd3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1AB1D6-17D3-4D8F-9FCB-AF62C3E648B2}"/>
</file>

<file path=customXml/itemProps2.xml><?xml version="1.0" encoding="utf-8"?>
<ds:datastoreItem xmlns:ds="http://schemas.openxmlformats.org/officeDocument/2006/customXml" ds:itemID="{D195DDF0-FF2D-42A7-9F31-C3F97C77DB1E}">
  <ds:schemaRefs>
    <ds:schemaRef ds:uri="http://schemas.microsoft.com/office/2006/metadata/properties"/>
    <ds:schemaRef ds:uri="http://schemas.microsoft.com/office/infopath/2007/PartnerControls"/>
    <ds:schemaRef ds:uri="5b0abfe9-4d85-48bf-935c-b2c77c564dc1"/>
    <ds:schemaRef ds:uri="54bb4289-cfa2-4aab-8079-9d555abfdd35"/>
  </ds:schemaRefs>
</ds:datastoreItem>
</file>

<file path=customXml/itemProps3.xml><?xml version="1.0" encoding="utf-8"?>
<ds:datastoreItem xmlns:ds="http://schemas.openxmlformats.org/officeDocument/2006/customXml" ds:itemID="{5481251C-7C3F-4488-A8EA-37744C62B7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hlavickovy_papir_sablona_cz_fin</Template>
  <TotalTime>1</TotalTime>
  <Pages>2</Pages>
  <Words>248</Words>
  <Characters>1467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UK - Ústav jazykové a odborné přípravy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kubalovah</dc:creator>
  <cp:keywords/>
  <dc:description/>
  <cp:lastModifiedBy>Anatoliy Chernoussov</cp:lastModifiedBy>
  <cp:revision>2</cp:revision>
  <cp:lastPrinted>2023-11-22T11:11:00Z</cp:lastPrinted>
  <dcterms:created xsi:type="dcterms:W3CDTF">2024-02-07T14:21:00Z</dcterms:created>
  <dcterms:modified xsi:type="dcterms:W3CDTF">2024-02-07T14:21:00Z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0x0101003A25089E957ACB4281DBB12D5FAD52CF</vt:lpwstr>
  </property>
</Properties>
</file>